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094"/>
        <w:gridCol w:w="1548"/>
        <w:gridCol w:w="3437"/>
      </w:tblGrid>
      <w:tr w:rsidR="00AF300E" w:rsidRPr="00476972" w14:paraId="07E307B6" w14:textId="77777777" w:rsidTr="00CB514C">
        <w:trPr>
          <w:trHeight w:val="1843"/>
          <w:jc w:val="center"/>
        </w:trPr>
        <w:tc>
          <w:tcPr>
            <w:tcW w:w="8079" w:type="dxa"/>
            <w:gridSpan w:val="3"/>
            <w:vAlign w:val="center"/>
          </w:tcPr>
          <w:p w14:paraId="624CB81F" w14:textId="77777777" w:rsidR="0045507C" w:rsidRDefault="0045507C" w:rsidP="0045507C">
            <w:pPr>
              <w:pStyle w:val="Title"/>
              <w:rPr>
                <w:sz w:val="56"/>
                <w:szCs w:val="56"/>
                <w:lang w:val="en-GB"/>
              </w:rPr>
            </w:pPr>
            <w:r w:rsidRPr="0045507C">
              <w:rPr>
                <w:sz w:val="56"/>
                <w:szCs w:val="56"/>
                <w:lang w:val="en-GB"/>
              </w:rPr>
              <w:t>Leith academy</w:t>
            </w:r>
          </w:p>
          <w:p w14:paraId="12169872" w14:textId="6A9967CD" w:rsidR="0045507C" w:rsidRPr="0011033C" w:rsidRDefault="0045507C" w:rsidP="0011033C">
            <w:pPr>
              <w:pStyle w:val="Title"/>
              <w:rPr>
                <w:sz w:val="56"/>
                <w:szCs w:val="56"/>
                <w:lang w:val="en-GB"/>
              </w:rPr>
            </w:pPr>
            <w:r w:rsidRPr="0045507C">
              <w:rPr>
                <w:sz w:val="56"/>
                <w:szCs w:val="56"/>
                <w:lang w:val="en-GB"/>
              </w:rPr>
              <w:t>parent’s council</w:t>
            </w:r>
          </w:p>
        </w:tc>
      </w:tr>
      <w:tr w:rsidR="00EE51F6" w:rsidRPr="00476972" w14:paraId="6FDC37F0" w14:textId="77777777" w:rsidTr="00CB514C">
        <w:trPr>
          <w:trHeight w:val="1136"/>
          <w:jc w:val="center"/>
        </w:trPr>
        <w:tc>
          <w:tcPr>
            <w:tcW w:w="8079" w:type="dxa"/>
            <w:gridSpan w:val="3"/>
            <w:vAlign w:val="center"/>
          </w:tcPr>
          <w:p w14:paraId="58555A6E" w14:textId="77777777" w:rsidR="00EE51F6" w:rsidRDefault="0011033C" w:rsidP="000F3631">
            <w:pPr>
              <w:pStyle w:val="Subtitle"/>
              <w:rPr>
                <w:lang w:val="en-GB"/>
              </w:rPr>
            </w:pPr>
            <w:r>
              <w:rPr>
                <w:lang w:val="en-GB"/>
              </w:rPr>
              <w:t>Summer Raffle</w:t>
            </w:r>
          </w:p>
          <w:p w14:paraId="2BAB90BC" w14:textId="03EDD69C" w:rsidR="0011033C" w:rsidRPr="0011033C" w:rsidRDefault="0011033C" w:rsidP="0011033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(All proceeds support the school)</w:t>
            </w:r>
          </w:p>
        </w:tc>
      </w:tr>
      <w:tr w:rsidR="004B3C21" w:rsidRPr="00476972" w14:paraId="36D4F654" w14:textId="77777777" w:rsidTr="0011033C">
        <w:trPr>
          <w:trHeight w:val="20"/>
          <w:jc w:val="center"/>
        </w:trPr>
        <w:tc>
          <w:tcPr>
            <w:tcW w:w="3094" w:type="dxa"/>
            <w:vAlign w:val="center"/>
          </w:tcPr>
          <w:p w14:paraId="6E5AE281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2FB0537E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37" w:type="dxa"/>
            <w:vAlign w:val="center"/>
          </w:tcPr>
          <w:p w14:paraId="1A7FE084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  <w:tr w:rsidR="00EE51F6" w:rsidRPr="00476972" w14:paraId="5771ED8A" w14:textId="77777777" w:rsidTr="0011033C">
        <w:trPr>
          <w:trHeight w:val="6161"/>
          <w:jc w:val="center"/>
        </w:trPr>
        <w:tc>
          <w:tcPr>
            <w:tcW w:w="8079" w:type="dxa"/>
            <w:gridSpan w:val="3"/>
            <w:vAlign w:val="center"/>
          </w:tcPr>
          <w:p w14:paraId="22FACE35" w14:textId="6EA678B7" w:rsidR="000F3631" w:rsidRPr="00476972" w:rsidRDefault="0011033C" w:rsidP="000F3631">
            <w:pPr>
              <w:pStyle w:val="Date"/>
              <w:rPr>
                <w:lang w:val="en-GB"/>
              </w:rPr>
            </w:pPr>
            <w:r>
              <w:rPr>
                <w:lang w:val="en-GB"/>
              </w:rPr>
              <w:t>Prize List</w:t>
            </w:r>
          </w:p>
          <w:p w14:paraId="6EA64778" w14:textId="77777777" w:rsidR="00EE51F6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>
              <w:rPr>
                <w:lang w:val="en-GB"/>
              </w:rPr>
              <w:t>Framed Print from Edinburgh Arts worth over £400</w:t>
            </w:r>
          </w:p>
          <w:p w14:paraId="1683ED23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>
              <w:rPr>
                <w:lang w:val="en-GB"/>
              </w:rPr>
              <w:t>£50 food &amp; drink voucher at Malones Irish Bar</w:t>
            </w:r>
          </w:p>
          <w:p w14:paraId="0EFA99C8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 w:rsidRPr="0011033C">
              <w:rPr>
                <w:lang w:val="en-GB"/>
              </w:rPr>
              <w:t>£40 Food &amp; Drink voucher at Pizza Geeks</w:t>
            </w:r>
          </w:p>
          <w:p w14:paraId="4FF9FA1D" w14:textId="31C8E300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 w:rsidRPr="0011033C">
              <w:rPr>
                <w:lang w:val="en-GB"/>
              </w:rPr>
              <w:t xml:space="preserve">£30 </w:t>
            </w:r>
            <w:r>
              <w:rPr>
                <w:lang w:val="en-GB"/>
              </w:rPr>
              <w:t xml:space="preserve">voucher from </w:t>
            </w:r>
            <w:r w:rsidRPr="0011033C">
              <w:rPr>
                <w:lang w:val="en-GB"/>
              </w:rPr>
              <w:t>Leith Mills</w:t>
            </w:r>
          </w:p>
          <w:p w14:paraId="14AC68E6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>
              <w:rPr>
                <w:lang w:val="en-GB"/>
              </w:rPr>
              <w:t>£30 voucher from Tiso</w:t>
            </w:r>
          </w:p>
          <w:p w14:paraId="4D00B509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>
              <w:rPr>
                <w:lang w:val="en-GB"/>
              </w:rPr>
              <w:t>£25 voucher from Peacocks</w:t>
            </w:r>
          </w:p>
          <w:p w14:paraId="3D59E2C4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 w:rsidRPr="0011033C">
              <w:rPr>
                <w:lang w:val="en-GB"/>
              </w:rPr>
              <w:t xml:space="preserve">£20 Voucher for Ancient Robot Games </w:t>
            </w:r>
            <w:proofErr w:type="gramStart"/>
            <w:r w:rsidRPr="0011033C">
              <w:rPr>
                <w:lang w:val="en-GB"/>
              </w:rPr>
              <w:t>plus</w:t>
            </w:r>
            <w:proofErr w:type="gramEnd"/>
            <w:r w:rsidRPr="0011033C">
              <w:rPr>
                <w:lang w:val="en-GB"/>
              </w:rPr>
              <w:t xml:space="preserve"> Four Games</w:t>
            </w:r>
          </w:p>
          <w:p w14:paraId="1794FA9B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 w:rsidRPr="0011033C">
              <w:rPr>
                <w:lang w:val="en-GB"/>
              </w:rPr>
              <w:t>Family Ticket (2 Adults &amp; 3 Children) for Edinburgh Zoo</w:t>
            </w:r>
          </w:p>
          <w:p w14:paraId="75FC1E45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 w:rsidRPr="0011033C">
              <w:rPr>
                <w:lang w:val="en-GB"/>
              </w:rPr>
              <w:t>Two Port of Leith Distillery Tour &amp; Tasting Vouchers</w:t>
            </w:r>
          </w:p>
          <w:p w14:paraId="2EAC2421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 w:rsidRPr="0011033C">
              <w:rPr>
                <w:lang w:val="en-GB"/>
              </w:rPr>
              <w:t>Two Tickets for The Royal Yacht Britannia</w:t>
            </w:r>
          </w:p>
          <w:p w14:paraId="78C993CB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 w:rsidRPr="0011033C">
              <w:rPr>
                <w:lang w:val="en-GB"/>
              </w:rPr>
              <w:t>Two 16inch Pizza</w:t>
            </w:r>
            <w:r>
              <w:rPr>
                <w:lang w:val="en-GB"/>
              </w:rPr>
              <w:t>’s</w:t>
            </w:r>
            <w:r w:rsidRPr="0011033C">
              <w:rPr>
                <w:lang w:val="en-GB"/>
              </w:rPr>
              <w:t xml:space="preserve"> from </w:t>
            </w:r>
            <w:proofErr w:type="spellStart"/>
            <w:r w:rsidRPr="0011033C">
              <w:rPr>
                <w:lang w:val="en-GB"/>
              </w:rPr>
              <w:t>Pierinos</w:t>
            </w:r>
            <w:proofErr w:type="spellEnd"/>
          </w:p>
          <w:p w14:paraId="2786AC59" w14:textId="77777777" w:rsidR="0011033C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 w:rsidRPr="0011033C">
              <w:rPr>
                <w:lang w:val="en-GB"/>
              </w:rPr>
              <w:t>Framed Black &amp; White Picture</w:t>
            </w:r>
          </w:p>
          <w:p w14:paraId="0AC58AFE" w14:textId="792AF790" w:rsidR="0011033C" w:rsidRPr="00476972" w:rsidRDefault="0011033C" w:rsidP="0011033C">
            <w:pPr>
              <w:pStyle w:val="Address"/>
              <w:numPr>
                <w:ilvl w:val="0"/>
                <w:numId w:val="14"/>
              </w:numPr>
              <w:rPr>
                <w:lang w:val="en-GB"/>
              </w:rPr>
            </w:pPr>
            <w:r>
              <w:rPr>
                <w:lang w:val="en-GB"/>
              </w:rPr>
              <w:t>Various bottles of wine</w:t>
            </w:r>
          </w:p>
        </w:tc>
      </w:tr>
      <w:tr w:rsidR="004B3C21" w:rsidRPr="00476972" w14:paraId="21189ED3" w14:textId="77777777" w:rsidTr="0011033C">
        <w:trPr>
          <w:trHeight w:val="20"/>
          <w:jc w:val="center"/>
        </w:trPr>
        <w:tc>
          <w:tcPr>
            <w:tcW w:w="3094" w:type="dxa"/>
            <w:vAlign w:val="center"/>
          </w:tcPr>
          <w:p w14:paraId="48B2BAF9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0BBBB542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37" w:type="dxa"/>
            <w:vAlign w:val="center"/>
          </w:tcPr>
          <w:p w14:paraId="3B254D70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</w:tbl>
    <w:p w14:paraId="0C039D27" w14:textId="6810B4ED" w:rsidR="00024B92" w:rsidRDefault="00024B92" w:rsidP="005325F0">
      <w:pPr>
        <w:spacing w:before="0"/>
        <w:ind w:left="0"/>
        <w:rPr>
          <w:lang w:val="en-GB"/>
        </w:rPr>
      </w:pPr>
    </w:p>
    <w:p w14:paraId="28F27CD8" w14:textId="6E2214B4" w:rsidR="00CB514C" w:rsidRPr="00695E33" w:rsidRDefault="00DA4C5F" w:rsidP="00CB514C">
      <w:pPr>
        <w:pStyle w:val="Date"/>
        <w:rPr>
          <w:b w:val="0"/>
          <w:caps w:val="0"/>
          <w:color w:val="262140" w:themeColor="text1"/>
          <w:sz w:val="32"/>
          <w:lang w:val="en-GB"/>
        </w:rPr>
      </w:pPr>
      <w:r>
        <w:rPr>
          <w:noProof/>
          <w:lang w:val="en-GB"/>
        </w:rPr>
        <w:t xml:space="preserve">CLICK </w:t>
      </w:r>
      <w:r w:rsidR="00F83F92">
        <w:rPr>
          <w:noProof/>
          <w:lang w:val="en-GB"/>
        </w:rPr>
        <w:t xml:space="preserve">/ qr CODE </w:t>
      </w:r>
      <w:r>
        <w:rPr>
          <w:noProof/>
          <w:lang w:val="en-GB"/>
        </w:rPr>
        <w:t>TO ENTER</w:t>
      </w:r>
    </w:p>
    <w:p w14:paraId="138F85F1" w14:textId="2C8120F9" w:rsidR="00695E33" w:rsidRDefault="00F83F92" w:rsidP="00031EE3">
      <w:pPr>
        <w:rPr>
          <w:color w:val="262140" w:themeColor="text1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0FF39215" wp14:editId="0EB3EDFD">
            <wp:simplePos x="0" y="0"/>
            <wp:positionH relativeFrom="column">
              <wp:posOffset>4486910</wp:posOffset>
            </wp:positionH>
            <wp:positionV relativeFrom="paragraph">
              <wp:posOffset>6985</wp:posOffset>
            </wp:positionV>
            <wp:extent cx="1144270" cy="1144270"/>
            <wp:effectExtent l="0" t="0" r="0" b="0"/>
            <wp:wrapSquare wrapText="bothSides"/>
            <wp:docPr id="971276550" name="Picture 12" descr="A qr code with a square in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76550" name="Picture 12" descr="A qr code with a square in cen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C5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F8370" wp14:editId="055A55BD">
                <wp:simplePos x="0" y="0"/>
                <wp:positionH relativeFrom="column">
                  <wp:posOffset>857885</wp:posOffset>
                </wp:positionH>
                <wp:positionV relativeFrom="paragraph">
                  <wp:posOffset>16510</wp:posOffset>
                </wp:positionV>
                <wp:extent cx="3638550" cy="1085850"/>
                <wp:effectExtent l="0" t="0" r="0" b="0"/>
                <wp:wrapNone/>
                <wp:docPr id="63406398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E4D12" w14:textId="33ACCE4C" w:rsidR="00756AAB" w:rsidRPr="00DA4C5F" w:rsidRDefault="005C16A0" w:rsidP="00F83F92">
                            <w:pPr>
                              <w:ind w:left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hyperlink r:id="rId11" w:history="1">
                              <w:r w:rsidRPr="00DA4C5F">
                                <w:rPr>
                                  <w:rStyle w:val="Hyperlink"/>
                                  <w:rFonts w:ascii="Helvetica" w:hAnsi="Helvetica" w:cs="Helvetic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https://square.link/u/Dff7DAp6</w:t>
                              </w:r>
                            </w:hyperlink>
                          </w:p>
                          <w:p w14:paraId="57717456" w14:textId="77777777" w:rsidR="00F83F92" w:rsidRDefault="00F83F92" w:rsidP="00756AAB">
                            <w:pPr>
                              <w:ind w:left="0"/>
                              <w:rPr>
                                <w:color w:val="262140" w:themeColor="accent1"/>
                                <w:lang w:val="en-GB"/>
                              </w:rPr>
                            </w:pPr>
                          </w:p>
                          <w:p w14:paraId="183E8E13" w14:textId="14F35E33" w:rsidR="00DA4C5F" w:rsidRPr="00F83F92" w:rsidRDefault="00DA4C5F" w:rsidP="00756AAB">
                            <w:pPr>
                              <w:ind w:left="0"/>
                              <w:rPr>
                                <w:color w:val="262140" w:themeColor="accen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83F92">
                              <w:rPr>
                                <w:color w:val="262140" w:themeColor="accent1"/>
                                <w:sz w:val="24"/>
                                <w:szCs w:val="24"/>
                                <w:lang w:val="en-GB"/>
                              </w:rPr>
                              <w:t>N.B. Please enter Leith Academy as shipping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F8370" id="Rectangle 6" o:spid="_x0000_s1026" style="position:absolute;left:0;text-align:left;margin-left:67.55pt;margin-top:1.3pt;width:286.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" filled="f" stroked="f" strokeweight="1pt">
                <v:textbox>
                  <w:txbxContent>
                    <w:p w14:paraId="250E4D12" w14:textId="33ACCE4C" w:rsidR="00756AAB" w:rsidRPr="00DA4C5F" w:rsidRDefault="005C16A0" w:rsidP="00F83F92">
                      <w:pPr>
                        <w:ind w:left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hyperlink r:id="rId12" w:history="1">
                        <w:r w:rsidRPr="00DA4C5F">
                          <w:rPr>
                            <w:rStyle w:val="Hyperlink"/>
                            <w:rFonts w:ascii="Helvetica" w:hAnsi="Helvetica" w:cs="Helvetica"/>
                            <w:b/>
                            <w:bCs/>
                            <w:color w:val="FF0000"/>
                            <w:sz w:val="28"/>
                            <w:szCs w:val="28"/>
                            <w:shd w:val="clear" w:color="auto" w:fill="FFFFFF"/>
                          </w:rPr>
                          <w:t>https://square.link/u/Dff7DAp6</w:t>
                        </w:r>
                      </w:hyperlink>
                    </w:p>
                    <w:p w14:paraId="57717456" w14:textId="77777777" w:rsidR="00F83F92" w:rsidRDefault="00F83F92" w:rsidP="00756AAB">
                      <w:pPr>
                        <w:ind w:left="0"/>
                        <w:rPr>
                          <w:color w:val="262140" w:themeColor="accent1"/>
                          <w:lang w:val="en-GB"/>
                        </w:rPr>
                      </w:pPr>
                    </w:p>
                    <w:p w14:paraId="183E8E13" w14:textId="14F35E33" w:rsidR="00DA4C5F" w:rsidRPr="00F83F92" w:rsidRDefault="00DA4C5F" w:rsidP="00756AAB">
                      <w:pPr>
                        <w:ind w:left="0"/>
                        <w:rPr>
                          <w:color w:val="262140" w:themeColor="accent1"/>
                          <w:sz w:val="24"/>
                          <w:szCs w:val="24"/>
                          <w:lang w:val="en-GB"/>
                        </w:rPr>
                      </w:pPr>
                      <w:r w:rsidRPr="00F83F92">
                        <w:rPr>
                          <w:color w:val="262140" w:themeColor="accent1"/>
                          <w:sz w:val="24"/>
                          <w:szCs w:val="24"/>
                          <w:lang w:val="en-GB"/>
                        </w:rPr>
                        <w:t>N.B. Please enter Leith Academy as shipping address</w:t>
                      </w:r>
                    </w:p>
                  </w:txbxContent>
                </v:textbox>
              </v:rect>
            </w:pict>
          </mc:Fallback>
        </mc:AlternateContent>
      </w:r>
      <w:r w:rsidR="006E1A9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89D3F" wp14:editId="6BBB129C">
                <wp:simplePos x="0" y="0"/>
                <wp:positionH relativeFrom="column">
                  <wp:posOffset>4105910</wp:posOffset>
                </wp:positionH>
                <wp:positionV relativeFrom="paragraph">
                  <wp:posOffset>16510</wp:posOffset>
                </wp:positionV>
                <wp:extent cx="1609725" cy="1095375"/>
                <wp:effectExtent l="0" t="0" r="0" b="0"/>
                <wp:wrapNone/>
                <wp:docPr id="83944128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3FB92" id="Rectangle 8" o:spid="_x0000_s1026" style="position:absolute;margin-left:323.3pt;margin-top:1.3pt;width:126.75pt;height:8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" filled="f" stroked="f" strokeweight="1pt"/>
            </w:pict>
          </mc:Fallback>
        </mc:AlternateContent>
      </w:r>
    </w:p>
    <w:p w14:paraId="6ED393A1" w14:textId="037A2AD3" w:rsidR="00031EE3" w:rsidRPr="00695E33" w:rsidRDefault="00031EE3" w:rsidP="00695E33">
      <w:pPr>
        <w:jc w:val="center"/>
        <w:rPr>
          <w:color w:val="262140" w:themeColor="text1"/>
          <w:lang w:val="en-GB"/>
        </w:rPr>
      </w:pPr>
    </w:p>
    <w:p w14:paraId="5B9BA002" w14:textId="77777777" w:rsidR="00695E33" w:rsidRPr="00695E33" w:rsidRDefault="00695E33" w:rsidP="00695E33">
      <w:pPr>
        <w:rPr>
          <w:lang w:val="en-GB"/>
        </w:rPr>
      </w:pPr>
    </w:p>
    <w:sectPr w:rsidR="00695E33" w:rsidRPr="00695E33" w:rsidSect="00897232">
      <w:headerReference w:type="default" r:id="rId13"/>
      <w:headerReference w:type="first" r:id="rId14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11ED17" w14:textId="77777777" w:rsidR="00897232" w:rsidRDefault="00897232">
      <w:pPr>
        <w:spacing w:before="0"/>
      </w:pPr>
      <w:r>
        <w:separator/>
      </w:r>
    </w:p>
  </w:endnote>
  <w:endnote w:type="continuationSeparator" w:id="0">
    <w:p w14:paraId="704E981D" w14:textId="77777777" w:rsidR="00897232" w:rsidRDefault="0089723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177D6F" w14:textId="77777777" w:rsidR="00897232" w:rsidRDefault="00897232">
      <w:pPr>
        <w:spacing w:before="0"/>
      </w:pPr>
      <w:r>
        <w:separator/>
      </w:r>
    </w:p>
  </w:footnote>
  <w:footnote w:type="continuationSeparator" w:id="0">
    <w:p w14:paraId="0A925D74" w14:textId="77777777" w:rsidR="00897232" w:rsidRDefault="0089723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0B926" w14:textId="77777777" w:rsidR="009175FA" w:rsidRPr="00BA7668" w:rsidRDefault="009175FA" w:rsidP="004008C9">
    <w:pPr>
      <w:pStyle w:val="Header"/>
      <w:ind w:left="0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518CF" w14:textId="77777777" w:rsidR="009175FA" w:rsidRDefault="00041E0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1928C4" wp14:editId="4D3DD14D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ctangle 4" descr="Background images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8382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20015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6E3730" id="Group 8" o:spid="_x0000_s1026" alt="&quot;&quot;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">
              <v:rect id="Rectangle 4" o:spid="_x0000_s1027" alt="Background images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s" recolor="t" rotate="t" type="frame"/>
                <o:lock v:ext="edit" aspectratio="t"/>
              </v:rect>
              <v:rect id="Rectangle 1" o:spid="_x0000_s1028" alt="Invitation middle background" style="position:absolute;left:8382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2001;top:14499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E18CE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5A09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C78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B008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27A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887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6AD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8AB9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94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E8E7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C5E5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96458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66D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AAB1373"/>
    <w:multiLevelType w:val="hybridMultilevel"/>
    <w:tmpl w:val="AAA2761C"/>
    <w:lvl w:ilvl="0" w:tplc="D128AB22">
      <w:numFmt w:val="bullet"/>
      <w:lvlText w:val="-"/>
      <w:lvlJc w:val="left"/>
      <w:pPr>
        <w:ind w:left="389" w:hanging="360"/>
      </w:pPr>
      <w:rPr>
        <w:rFonts w:ascii="Gill Sans MT" w:eastAsiaTheme="minorEastAsia" w:hAnsi="Gill Sans 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num w:numId="1" w16cid:durableId="903638009">
    <w:abstractNumId w:val="11"/>
  </w:num>
  <w:num w:numId="2" w16cid:durableId="664015345">
    <w:abstractNumId w:val="12"/>
  </w:num>
  <w:num w:numId="3" w16cid:durableId="569929719">
    <w:abstractNumId w:val="8"/>
  </w:num>
  <w:num w:numId="4" w16cid:durableId="427820308">
    <w:abstractNumId w:val="3"/>
  </w:num>
  <w:num w:numId="5" w16cid:durableId="1314525576">
    <w:abstractNumId w:val="2"/>
  </w:num>
  <w:num w:numId="6" w16cid:durableId="1114443149">
    <w:abstractNumId w:val="1"/>
  </w:num>
  <w:num w:numId="7" w16cid:durableId="18241514">
    <w:abstractNumId w:val="0"/>
  </w:num>
  <w:num w:numId="8" w16cid:durableId="32077055">
    <w:abstractNumId w:val="9"/>
  </w:num>
  <w:num w:numId="9" w16cid:durableId="1214150005">
    <w:abstractNumId w:val="7"/>
  </w:num>
  <w:num w:numId="10" w16cid:durableId="1146704046">
    <w:abstractNumId w:val="6"/>
  </w:num>
  <w:num w:numId="11" w16cid:durableId="1181702582">
    <w:abstractNumId w:val="5"/>
  </w:num>
  <w:num w:numId="12" w16cid:durableId="2019428694">
    <w:abstractNumId w:val="4"/>
  </w:num>
  <w:num w:numId="13" w16cid:durableId="500393352">
    <w:abstractNumId w:val="10"/>
  </w:num>
  <w:num w:numId="14" w16cid:durableId="9953810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07C"/>
    <w:rsid w:val="00004378"/>
    <w:rsid w:val="00007C05"/>
    <w:rsid w:val="000221BB"/>
    <w:rsid w:val="00024B92"/>
    <w:rsid w:val="00031EE3"/>
    <w:rsid w:val="0003383B"/>
    <w:rsid w:val="00041E06"/>
    <w:rsid w:val="000775C4"/>
    <w:rsid w:val="000C7A19"/>
    <w:rsid w:val="000F3631"/>
    <w:rsid w:val="00100812"/>
    <w:rsid w:val="0011033C"/>
    <w:rsid w:val="001241FF"/>
    <w:rsid w:val="0012710E"/>
    <w:rsid w:val="00144CDA"/>
    <w:rsid w:val="00254F7D"/>
    <w:rsid w:val="00291926"/>
    <w:rsid w:val="00296DC4"/>
    <w:rsid w:val="002B3172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07C"/>
    <w:rsid w:val="00455722"/>
    <w:rsid w:val="00456532"/>
    <w:rsid w:val="00456D75"/>
    <w:rsid w:val="004611F0"/>
    <w:rsid w:val="004650EC"/>
    <w:rsid w:val="00475258"/>
    <w:rsid w:val="00476972"/>
    <w:rsid w:val="0048488E"/>
    <w:rsid w:val="004B3C21"/>
    <w:rsid w:val="004E4C10"/>
    <w:rsid w:val="005325F0"/>
    <w:rsid w:val="005B6519"/>
    <w:rsid w:val="005B6FF7"/>
    <w:rsid w:val="005C16A0"/>
    <w:rsid w:val="005C369E"/>
    <w:rsid w:val="005D5674"/>
    <w:rsid w:val="005E12C7"/>
    <w:rsid w:val="005E3B73"/>
    <w:rsid w:val="005F2DD4"/>
    <w:rsid w:val="00627D8A"/>
    <w:rsid w:val="00673C5F"/>
    <w:rsid w:val="00695E33"/>
    <w:rsid w:val="006A330F"/>
    <w:rsid w:val="006B609A"/>
    <w:rsid w:val="006E1A94"/>
    <w:rsid w:val="006F5CE2"/>
    <w:rsid w:val="00715CEC"/>
    <w:rsid w:val="00723AA3"/>
    <w:rsid w:val="00756AAB"/>
    <w:rsid w:val="00784B03"/>
    <w:rsid w:val="007B3217"/>
    <w:rsid w:val="0080649E"/>
    <w:rsid w:val="00813192"/>
    <w:rsid w:val="00897232"/>
    <w:rsid w:val="008C0558"/>
    <w:rsid w:val="008E534A"/>
    <w:rsid w:val="009175FA"/>
    <w:rsid w:val="009309D0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A7668"/>
    <w:rsid w:val="00BD3DDD"/>
    <w:rsid w:val="00C430CB"/>
    <w:rsid w:val="00C54BD5"/>
    <w:rsid w:val="00CA580F"/>
    <w:rsid w:val="00CB514C"/>
    <w:rsid w:val="00CC0C51"/>
    <w:rsid w:val="00CC17A6"/>
    <w:rsid w:val="00D15ADF"/>
    <w:rsid w:val="00D25EC1"/>
    <w:rsid w:val="00D70453"/>
    <w:rsid w:val="00D7369A"/>
    <w:rsid w:val="00D85786"/>
    <w:rsid w:val="00DA4C5F"/>
    <w:rsid w:val="00DA52A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3F92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BAFFC9"/>
  <w15:chartTrackingRefBased/>
  <w15:docId w15:val="{A0AED287-D087-4A61-8537-9B37B1AD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8"/>
    <w:pPr>
      <w:spacing w:before="40"/>
      <w:ind w:left="29" w:right="29"/>
    </w:pPr>
    <w:rPr>
      <w:sz w:val="32"/>
    </w:rPr>
  </w:style>
  <w:style w:type="paragraph" w:styleId="Heading1">
    <w:name w:val="heading 1"/>
    <w:basedOn w:val="Normal"/>
    <w:next w:val="Normal"/>
    <w:semiHidden/>
    <w:qFormat/>
    <w:rsid w:val="00BA76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BA76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BA76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BA76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A76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A76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A76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A76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A76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A76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BA76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BA7668"/>
    <w:rPr>
      <w:sz w:val="32"/>
    </w:rPr>
  </w:style>
  <w:style w:type="paragraph" w:styleId="Footer">
    <w:name w:val="footer"/>
    <w:basedOn w:val="Normal"/>
    <w:link w:val="Foot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BA7668"/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76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BA7668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6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BA7668"/>
    <w:rPr>
      <w:rFonts w:ascii="Gill Sans MT" w:hAnsi="Gill Sans MT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BA76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A7668"/>
    <w:rPr>
      <w:rFonts w:ascii="Gill Sans MT" w:hAnsi="Gill Sans MT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BA76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BA76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A76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A76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76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7668"/>
    <w:rPr>
      <w:rFonts w:ascii="Gill Sans MT" w:hAnsi="Gill Sans MT"/>
      <w:i/>
      <w:iCs/>
      <w:sz w:val="32"/>
    </w:rPr>
  </w:style>
  <w:style w:type="character" w:styleId="HTMLDefinition">
    <w:name w:val="HTML Definition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A76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A76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76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7668"/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semiHidden/>
    <w:rsid w:val="00BA76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BA76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BA76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BA76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BA76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BA76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BA76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BA76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BA76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6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A76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7668"/>
  </w:style>
  <w:style w:type="character" w:styleId="BookTitle">
    <w:name w:val="Book Title"/>
    <w:basedOn w:val="DefaultParagraphFont"/>
    <w:uiPriority w:val="33"/>
    <w:semiHidden/>
    <w:unhideWhenUsed/>
    <w:qFormat/>
    <w:rsid w:val="00BA76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76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7668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A76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A76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A76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A76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A76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A76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A76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A76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A76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A76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A76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A76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A76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A76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A76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A76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A76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A76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A76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A76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A76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A76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A76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BA76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7668"/>
    <w:rPr>
      <w:rFonts w:ascii="Consolas" w:hAnsi="Consolas"/>
    </w:rPr>
  </w:style>
  <w:style w:type="paragraph" w:styleId="EnvelopeReturn">
    <w:name w:val="envelope return"/>
    <w:basedOn w:val="Normal"/>
    <w:uiPriority w:val="99"/>
    <w:semiHidden/>
    <w:unhideWhenUsed/>
    <w:rsid w:val="00BA76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7668"/>
    <w:rPr>
      <w:rFonts w:ascii="Gill Sans MT" w:hAnsi="Gill Sans M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76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BA76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A76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A7668"/>
    <w:rPr>
      <w:rFonts w:ascii="Gill Sans MT" w:hAnsi="Gill Sans MT"/>
      <w:i/>
      <w:iCs/>
      <w:color w:val="4E4484" w:themeColor="text1" w:themeTint="BF"/>
      <w:sz w:val="32"/>
    </w:rPr>
  </w:style>
  <w:style w:type="character" w:styleId="Emphasis">
    <w:name w:val="Emphasis"/>
    <w:basedOn w:val="DefaultParagraphFont"/>
    <w:uiPriority w:val="20"/>
    <w:semiHidden/>
    <w:unhideWhenUsed/>
    <w:qFormat/>
    <w:rsid w:val="00BA7668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A76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68"/>
    <w:rPr>
      <w:rFonts w:ascii="Gill Sans MT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68"/>
    <w:rPr>
      <w:rFonts w:ascii="Gill Sans MT" w:hAnsi="Gill Sans M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A76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A76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A76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668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668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668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668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668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6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A76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A76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A76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76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76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A76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BA7668"/>
    <w:pPr>
      <w:ind w:left="29" w:right="29"/>
    </w:pPr>
    <w:rPr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rsid w:val="00BA76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A76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A7668"/>
    <w:rPr>
      <w:rFonts w:ascii="Gill Sans MT" w:hAnsi="Gill Sans MT"/>
      <w:i/>
      <w:iCs/>
      <w:color w:val="262140" w:themeColor="accent1"/>
      <w:sz w:val="3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A76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BA76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A76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A76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A76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7668"/>
    <w:rPr>
      <w:rFonts w:ascii="Gill Sans MT" w:hAnsi="Gill Sans MT"/>
      <w:sz w:val="3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76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7668"/>
    <w:rPr>
      <w:rFonts w:ascii="Gill Sans MT" w:hAnsi="Gill Sans MT"/>
      <w:sz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76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76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7668"/>
    <w:rPr>
      <w:rFonts w:ascii="Gill Sans MT" w:hAnsi="Gill Sans MT"/>
      <w:sz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76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7668"/>
    <w:rPr>
      <w:rFonts w:ascii="Gill Sans MT" w:hAnsi="Gill Sans MT"/>
      <w:sz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76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7668"/>
    <w:rPr>
      <w:rFonts w:ascii="Gill Sans MT" w:hAnsi="Gill Sans MT"/>
      <w:sz w:val="3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7668"/>
    <w:rPr>
      <w:rFonts w:ascii="Gill Sans MT" w:hAnsi="Gill Sans MT"/>
      <w:sz w:val="32"/>
    </w:rPr>
  </w:style>
  <w:style w:type="paragraph" w:styleId="NormalIndent">
    <w:name w:val="Normal Indent"/>
    <w:basedOn w:val="Normal"/>
    <w:uiPriority w:val="99"/>
    <w:semiHidden/>
    <w:unhideWhenUsed/>
    <w:rsid w:val="00BA76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76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7668"/>
    <w:rPr>
      <w:rFonts w:ascii="Gill Sans MT" w:hAnsi="Gill Sans MT"/>
      <w:sz w:val="32"/>
    </w:rPr>
  </w:style>
  <w:style w:type="table" w:styleId="TableContemporary">
    <w:name w:val="Table Contemporary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A76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76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7668"/>
    <w:rPr>
      <w:rFonts w:ascii="Gill Sans MT" w:hAnsi="Gill Sans MT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76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7668"/>
    <w:rPr>
      <w:rFonts w:ascii="Gill Sans MT" w:hAnsi="Gill Sans MT"/>
      <w:sz w:val="32"/>
    </w:rPr>
  </w:style>
  <w:style w:type="table" w:styleId="TableColumns1">
    <w:name w:val="Table Columns 1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A76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7668"/>
    <w:rPr>
      <w:rFonts w:ascii="Gill Sans MT" w:hAnsi="Gill Sans MT"/>
      <w:sz w:val="32"/>
    </w:rPr>
  </w:style>
  <w:style w:type="table" w:styleId="TableSimple1">
    <w:name w:val="Table Simple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A76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A76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76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76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76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76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76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76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76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76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76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76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7668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A76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7668"/>
    <w:rPr>
      <w:rFonts w:ascii="Gill Sans MT" w:hAnsi="Gill Sans MT"/>
      <w:sz w:val="32"/>
    </w:rPr>
  </w:style>
  <w:style w:type="table" w:styleId="TableGrid1">
    <w:name w:val="Table Grid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A76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668"/>
    <w:rPr>
      <w:rFonts w:ascii="Gill Sans MT" w:hAnsi="Gill Sans MT"/>
    </w:rPr>
  </w:style>
  <w:style w:type="character" w:styleId="LineNumber">
    <w:name w:val="lin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BA76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BA76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76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BA76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668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quare.link/u/Dff7DAp6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quare.link/u/Dff7DAp6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evo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flyer.dotx</Template>
  <TotalTime>149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Shaw</dc:creator>
  <cp:keywords/>
  <cp:lastModifiedBy>Trevor Shaw</cp:lastModifiedBy>
  <cp:revision>9</cp:revision>
  <dcterms:created xsi:type="dcterms:W3CDTF">2024-03-24T19:15:00Z</dcterms:created>
  <dcterms:modified xsi:type="dcterms:W3CDTF">2024-04-21T19:55:00Z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